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ECD" w:rsidRDefault="00D52ECD" w:rsidP="00FF43EA">
      <w:pPr>
        <w:spacing w:afterLines="20" w:after="72" w:line="360" w:lineRule="exact"/>
        <w:jc w:val="both"/>
        <w:rPr>
          <w:rFonts w:ascii="Arial" w:eastAsia="標楷體" w:hAnsi="Arial"/>
        </w:rPr>
      </w:pPr>
      <w:r>
        <w:rPr>
          <w:rFonts w:ascii="Arial" w:eastAsia="標楷體" w:hAnsi="Arial" w:hint="eastAsia"/>
        </w:rPr>
        <w:t>文件輸出</w:t>
      </w:r>
      <w:r>
        <w:rPr>
          <w:rFonts w:ascii="Arial" w:eastAsia="標楷體" w:hAnsi="Arial" w:hint="eastAsia"/>
        </w:rPr>
        <w:t>:</w:t>
      </w:r>
    </w:p>
    <w:p w:rsidR="00FF43EA" w:rsidRPr="00C106B0" w:rsidRDefault="00F42EAF" w:rsidP="00C106B0">
      <w:pPr>
        <w:pStyle w:val="a8"/>
        <w:spacing w:afterLines="20" w:after="72" w:line="360" w:lineRule="exact"/>
        <w:ind w:leftChars="0" w:left="502"/>
        <w:jc w:val="both"/>
        <w:rPr>
          <w:rFonts w:ascii="Arial" w:eastAsia="標楷體" w:hAnsi="Arial"/>
        </w:rPr>
      </w:pPr>
      <w:r>
        <w:rPr>
          <w:rFonts w:ascii="Arial" w:eastAsia="標楷體" w:hAnsi="Arial" w:hint="eastAsia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4983480</wp:posOffset>
            </wp:positionH>
            <wp:positionV relativeFrom="paragraph">
              <wp:posOffset>175895</wp:posOffset>
            </wp:positionV>
            <wp:extent cx="5200650" cy="5847080"/>
            <wp:effectExtent l="0" t="0" r="0" b="1270"/>
            <wp:wrapSquare wrapText="bothSides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6683848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584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2375">
        <w:rPr>
          <w:rFonts w:ascii="Arial" w:eastAsia="標楷體" w:hAnsi="Arial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325755</wp:posOffset>
            </wp:positionV>
            <wp:extent cx="4363085" cy="5610225"/>
            <wp:effectExtent l="0" t="0" r="0" b="9525"/>
            <wp:wrapTopAndBottom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68A7BB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3085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D52ECD" w:rsidRPr="00C106B0">
        <w:rPr>
          <w:rFonts w:ascii="Arial" w:eastAsia="標楷體" w:hAnsi="Arial" w:hint="eastAsia"/>
        </w:rPr>
        <w:t>合併列印</w:t>
      </w:r>
    </w:p>
    <w:p w:rsidR="00D52ECD" w:rsidRDefault="00D52ECD" w:rsidP="00FF43EA">
      <w:pPr>
        <w:spacing w:afterLines="20" w:after="72" w:line="360" w:lineRule="exact"/>
        <w:jc w:val="both"/>
        <w:rPr>
          <w:rFonts w:ascii="Arial" w:eastAsia="標楷體" w:hAnsi="Arial"/>
        </w:rPr>
      </w:pPr>
    </w:p>
    <w:p w:rsidR="005212B3" w:rsidRPr="00FF43EA" w:rsidRDefault="005212B3" w:rsidP="00FF43EA">
      <w:pPr>
        <w:spacing w:afterLines="20" w:after="72" w:line="360" w:lineRule="exact"/>
        <w:jc w:val="both"/>
        <w:rPr>
          <w:rFonts w:ascii="Arial" w:eastAsia="標楷體" w:hAnsi="Arial"/>
        </w:rPr>
      </w:pPr>
      <w:r>
        <w:rPr>
          <w:rFonts w:ascii="Arial" w:eastAsia="標楷體" w:hAnsi="Arial" w:hint="eastAsia"/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59055</wp:posOffset>
            </wp:positionV>
            <wp:extent cx="5339715" cy="3686175"/>
            <wp:effectExtent l="0" t="0" r="0" b="9525"/>
            <wp:wrapSquare wrapText="bothSides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668B851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971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標楷體" w:hAnsi="Arial" w:hint="eastAsia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4798695" cy="5934075"/>
            <wp:effectExtent l="0" t="0" r="1905" b="9525"/>
            <wp:wrapTopAndBottom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668E4AD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695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212B3" w:rsidRPr="00FF43EA" w:rsidSect="00F42EAF"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3E8" w:rsidRDefault="008633E8" w:rsidP="0067048E">
      <w:r>
        <w:separator/>
      </w:r>
    </w:p>
  </w:endnote>
  <w:endnote w:type="continuationSeparator" w:id="0">
    <w:p w:rsidR="008633E8" w:rsidRDefault="008633E8" w:rsidP="00670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3E8" w:rsidRDefault="008633E8" w:rsidP="0067048E">
      <w:r>
        <w:separator/>
      </w:r>
    </w:p>
  </w:footnote>
  <w:footnote w:type="continuationSeparator" w:id="0">
    <w:p w:rsidR="008633E8" w:rsidRDefault="008633E8" w:rsidP="006704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C610C"/>
    <w:multiLevelType w:val="hybridMultilevel"/>
    <w:tmpl w:val="6A606966"/>
    <w:lvl w:ilvl="0" w:tplc="01324A3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EC240F"/>
    <w:multiLevelType w:val="hybridMultilevel"/>
    <w:tmpl w:val="0FE2A9AE"/>
    <w:lvl w:ilvl="0" w:tplc="8872F20A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6E730FF"/>
    <w:multiLevelType w:val="hybridMultilevel"/>
    <w:tmpl w:val="A582D634"/>
    <w:lvl w:ilvl="0" w:tplc="A964161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activeWritingStyle w:appName="MSWord" w:lang="en-US" w:vendorID="64" w:dllVersion="131078" w:nlCheck="1" w:checkStyle="0"/>
  <w:activeWritingStyle w:appName="MSWord" w:lang="zh-HK" w:vendorID="64" w:dllVersion="131077" w:nlCheck="1" w:checkStyle="1"/>
  <w:activeWritingStyle w:appName="MSWord" w:lang="zh-TW" w:vendorID="64" w:dllVersion="131077" w:nlCheck="1" w:checkStyle="1"/>
  <w:attachedTemplate r:id="rId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528"/>
    <w:rsid w:val="000469B9"/>
    <w:rsid w:val="00062375"/>
    <w:rsid w:val="00070A7A"/>
    <w:rsid w:val="001213A8"/>
    <w:rsid w:val="0015148A"/>
    <w:rsid w:val="00165B34"/>
    <w:rsid w:val="00177F26"/>
    <w:rsid w:val="001A3DB8"/>
    <w:rsid w:val="002440F7"/>
    <w:rsid w:val="00262C14"/>
    <w:rsid w:val="00273870"/>
    <w:rsid w:val="00292BE2"/>
    <w:rsid w:val="002D5D61"/>
    <w:rsid w:val="00340E67"/>
    <w:rsid w:val="003761CF"/>
    <w:rsid w:val="00383C4E"/>
    <w:rsid w:val="003B4996"/>
    <w:rsid w:val="00516221"/>
    <w:rsid w:val="005212B3"/>
    <w:rsid w:val="00545AC2"/>
    <w:rsid w:val="00573210"/>
    <w:rsid w:val="005D464E"/>
    <w:rsid w:val="006014BC"/>
    <w:rsid w:val="0067048E"/>
    <w:rsid w:val="006A1A89"/>
    <w:rsid w:val="0072102F"/>
    <w:rsid w:val="007E7C64"/>
    <w:rsid w:val="0081788D"/>
    <w:rsid w:val="008633E8"/>
    <w:rsid w:val="008A795C"/>
    <w:rsid w:val="008C490E"/>
    <w:rsid w:val="009355F3"/>
    <w:rsid w:val="009C006B"/>
    <w:rsid w:val="009F5FF7"/>
    <w:rsid w:val="00A929B4"/>
    <w:rsid w:val="00AB2D53"/>
    <w:rsid w:val="00AD00DD"/>
    <w:rsid w:val="00AF7795"/>
    <w:rsid w:val="00B009E9"/>
    <w:rsid w:val="00B01F7E"/>
    <w:rsid w:val="00B240FF"/>
    <w:rsid w:val="00B630FB"/>
    <w:rsid w:val="00BC70C3"/>
    <w:rsid w:val="00BD5ACC"/>
    <w:rsid w:val="00C106B0"/>
    <w:rsid w:val="00C81528"/>
    <w:rsid w:val="00D52ECD"/>
    <w:rsid w:val="00DE0AB9"/>
    <w:rsid w:val="00DE789D"/>
    <w:rsid w:val="00E02EB4"/>
    <w:rsid w:val="00E262C6"/>
    <w:rsid w:val="00E45D39"/>
    <w:rsid w:val="00E81A8E"/>
    <w:rsid w:val="00E943E6"/>
    <w:rsid w:val="00F42EAF"/>
    <w:rsid w:val="00F574CE"/>
    <w:rsid w:val="00FF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3F1147"/>
  <w15:chartTrackingRefBased/>
  <w15:docId w15:val="{E0E9C9A9-87F5-424F-BB6C-9965F5275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04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7048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704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7048E"/>
    <w:rPr>
      <w:sz w:val="20"/>
      <w:szCs w:val="20"/>
    </w:rPr>
  </w:style>
  <w:style w:type="table" w:styleId="a7">
    <w:name w:val="Table Grid"/>
    <w:basedOn w:val="a1"/>
    <w:uiPriority w:val="39"/>
    <w:rsid w:val="006A1A89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77F2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mp"/><Relationship Id="rId5" Type="http://schemas.openxmlformats.org/officeDocument/2006/relationships/webSettings" Target="webSettings.xml"/><Relationship Id="rId10" Type="http://schemas.openxmlformats.org/officeDocument/2006/relationships/image" Target="media/image3.tmp"/><Relationship Id="rId4" Type="http://schemas.openxmlformats.org/officeDocument/2006/relationships/settings" Target="settings.xml"/><Relationship Id="rId9" Type="http://schemas.openxmlformats.org/officeDocument/2006/relationships/image" Target="media/image2.tm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33258;&#35330;%20Office%20&#31684;&#26412;\&#33258;&#35330;&#31684;&#26412;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D862B-8150-4A65-8316-75500C0E0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自訂範本.dotx</Template>
  <TotalTime>2</TotalTime>
  <Pages>2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Owner</cp:lastModifiedBy>
  <cp:revision>3</cp:revision>
  <dcterms:created xsi:type="dcterms:W3CDTF">2020-11-05T09:05:00Z</dcterms:created>
  <dcterms:modified xsi:type="dcterms:W3CDTF">2020-11-05T09:06:00Z</dcterms:modified>
</cp:coreProperties>
</file>